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132" w:rsidRDefault="00652351" w:rsidP="0065235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bei bestehender Mitgliedschaft im</w:t>
      </w:r>
    </w:p>
    <w:p w:rsidR="00063132" w:rsidRPr="00063132" w:rsidRDefault="00063132" w:rsidP="00063132">
      <w:pPr>
        <w:spacing w:after="0"/>
        <w:rPr>
          <w:rFonts w:ascii="Arial" w:hAnsi="Arial" w:cs="Arial"/>
          <w:szCs w:val="24"/>
        </w:rPr>
      </w:pPr>
      <w:r w:rsidRPr="00063132">
        <w:rPr>
          <w:rFonts w:ascii="Arial" w:hAnsi="Arial" w:cs="Arial"/>
          <w:szCs w:val="24"/>
        </w:rPr>
        <w:t xml:space="preserve">Förderverein </w:t>
      </w:r>
      <w:r w:rsidR="00F16A66">
        <w:rPr>
          <w:rFonts w:ascii="Arial" w:hAnsi="Arial" w:cs="Arial"/>
          <w:szCs w:val="24"/>
        </w:rPr>
        <w:br/>
      </w:r>
      <w:r w:rsidRPr="00063132">
        <w:rPr>
          <w:rFonts w:ascii="Arial" w:hAnsi="Arial" w:cs="Arial"/>
          <w:szCs w:val="24"/>
        </w:rPr>
        <w:t>Kindertagesstätte Schoningen</w:t>
      </w:r>
      <w:r w:rsidR="00652351">
        <w:rPr>
          <w:rFonts w:ascii="Arial" w:hAnsi="Arial" w:cs="Arial"/>
          <w:szCs w:val="24"/>
        </w:rPr>
        <w:t xml:space="preserve"> e.V.</w:t>
      </w:r>
    </w:p>
    <w:p w:rsidR="00063132" w:rsidRDefault="00063132" w:rsidP="00063132">
      <w:pPr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Landstraße 26</w:t>
      </w:r>
    </w:p>
    <w:p w:rsidR="00063132" w:rsidRDefault="00063132" w:rsidP="00063132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Cs w:val="24"/>
        </w:rPr>
        <w:t>37170 Uslar</w:t>
      </w:r>
    </w:p>
    <w:p w:rsidR="00063132" w:rsidRPr="00377320" w:rsidRDefault="00063132" w:rsidP="00063132">
      <w:pPr>
        <w:rPr>
          <w:rFonts w:ascii="Arial" w:hAnsi="Arial" w:cs="Arial"/>
          <w:b/>
          <w:sz w:val="12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526"/>
        <w:gridCol w:w="3853"/>
        <w:gridCol w:w="3853"/>
      </w:tblGrid>
      <w:tr w:rsidR="00652351" w:rsidRPr="0079129C" w:rsidTr="00652351">
        <w:trPr>
          <w:trHeight w:val="340"/>
        </w:trPr>
        <w:tc>
          <w:tcPr>
            <w:tcW w:w="1526" w:type="dxa"/>
            <w:tcBorders>
              <w:bottom w:val="single" w:sz="4" w:space="0" w:color="auto"/>
            </w:tcBorders>
            <w:vAlign w:val="center"/>
          </w:tcPr>
          <w:p w:rsidR="00652351" w:rsidRPr="0079129C" w:rsidRDefault="00652351" w:rsidP="006C4D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Mitglieds-Nr.</w:t>
            </w:r>
          </w:p>
        </w:tc>
        <w:tc>
          <w:tcPr>
            <w:tcW w:w="7705" w:type="dxa"/>
            <w:gridSpan w:val="2"/>
            <w:tcBorders>
              <w:bottom w:val="single" w:sz="4" w:space="0" w:color="auto"/>
            </w:tcBorders>
            <w:vAlign w:val="center"/>
          </w:tcPr>
          <w:p w:rsidR="00652351" w:rsidRPr="0079129C" w:rsidRDefault="00D10B8A" w:rsidP="00652351">
            <w:pPr>
              <w:tabs>
                <w:tab w:val="left" w:pos="1999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809078534"/>
                <w:placeholder>
                  <w:docPart w:val="0B47BEF257174C2483E9379EF7662391"/>
                </w:placeholder>
              </w:sdtPr>
              <w:sdtEndPr/>
              <w:sdtContent>
                <w:r w:rsidR="00652351">
                  <w:rPr>
                    <w:rFonts w:ascii="Arial" w:hAnsi="Arial" w:cs="Arial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="00652351">
                  <w:rPr>
                    <w:rFonts w:ascii="Arial" w:hAnsi="Arial" w:cs="Arial"/>
                  </w:rPr>
                  <w:instrText xml:space="preserve"> FORMTEXT </w:instrText>
                </w:r>
                <w:r w:rsidR="00652351">
                  <w:rPr>
                    <w:rFonts w:ascii="Arial" w:hAnsi="Arial" w:cs="Arial"/>
                  </w:rPr>
                </w:r>
                <w:r w:rsidR="00652351">
                  <w:rPr>
                    <w:rFonts w:ascii="Arial" w:hAnsi="Arial" w:cs="Arial"/>
                  </w:rPr>
                  <w:fldChar w:fldCharType="separate"/>
                </w:r>
                <w:bookmarkStart w:id="0" w:name="_GoBack"/>
                <w:bookmarkEnd w:id="0"/>
                <w:r w:rsidR="00652351">
                  <w:rPr>
                    <w:rFonts w:ascii="Arial" w:hAnsi="Arial" w:cs="Arial"/>
                    <w:noProof/>
                  </w:rPr>
                  <w:t> </w:t>
                </w:r>
                <w:r w:rsidR="00652351">
                  <w:rPr>
                    <w:rFonts w:ascii="Arial" w:hAnsi="Arial" w:cs="Arial"/>
                    <w:noProof/>
                  </w:rPr>
                  <w:t> </w:t>
                </w:r>
                <w:r w:rsidR="00652351">
                  <w:rPr>
                    <w:rFonts w:ascii="Arial" w:hAnsi="Arial" w:cs="Arial"/>
                    <w:noProof/>
                  </w:rPr>
                  <w:t> </w:t>
                </w:r>
                <w:r w:rsidR="00652351">
                  <w:rPr>
                    <w:rFonts w:ascii="Arial" w:hAnsi="Arial" w:cs="Arial"/>
                    <w:noProof/>
                  </w:rPr>
                  <w:t> </w:t>
                </w:r>
                <w:r w:rsidR="00652351">
                  <w:rPr>
                    <w:rFonts w:ascii="Arial" w:hAnsi="Arial" w:cs="Arial"/>
                    <w:noProof/>
                  </w:rPr>
                  <w:t> </w:t>
                </w:r>
                <w:r w:rsidR="00652351">
                  <w:rPr>
                    <w:rFonts w:ascii="Arial" w:hAnsi="Arial" w:cs="Arial"/>
                  </w:rPr>
                  <w:fldChar w:fldCharType="end"/>
                </w:r>
              </w:sdtContent>
            </w:sdt>
            <w:r w:rsidR="00652351">
              <w:rPr>
                <w:rFonts w:ascii="Arial" w:hAnsi="Arial" w:cs="Arial"/>
              </w:rPr>
              <w:tab/>
            </w:r>
            <w:r w:rsidR="00652351" w:rsidRPr="00652351">
              <w:rPr>
                <w:rFonts w:ascii="Arial" w:hAnsi="Arial" w:cs="Arial"/>
                <w:i/>
                <w:sz w:val="18"/>
              </w:rPr>
              <w:t>(falls zur Hand)</w:t>
            </w:r>
          </w:p>
        </w:tc>
      </w:tr>
      <w:tr w:rsidR="00652351" w:rsidRPr="0079129C" w:rsidTr="00652351">
        <w:trPr>
          <w:trHeight w:val="340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:rsidR="00652351" w:rsidRPr="0079129C" w:rsidRDefault="00652351" w:rsidP="00EA5A09">
            <w:pPr>
              <w:rPr>
                <w:rFonts w:ascii="Arial" w:hAnsi="Arial" w:cs="Arial"/>
              </w:rPr>
            </w:pPr>
          </w:p>
        </w:tc>
        <w:tc>
          <w:tcPr>
            <w:tcW w:w="3853" w:type="dxa"/>
            <w:tcBorders>
              <w:left w:val="nil"/>
              <w:right w:val="nil"/>
            </w:tcBorders>
            <w:vAlign w:val="center"/>
          </w:tcPr>
          <w:p w:rsidR="00652351" w:rsidRPr="00652351" w:rsidRDefault="00652351" w:rsidP="00377320">
            <w:pPr>
              <w:rPr>
                <w:rFonts w:ascii="Arial" w:hAnsi="Arial" w:cs="Arial"/>
                <w:b/>
                <w:sz w:val="18"/>
                <w:u w:val="single"/>
              </w:rPr>
            </w:pPr>
            <w:r w:rsidRPr="00652351">
              <w:rPr>
                <w:rFonts w:ascii="Arial" w:hAnsi="Arial" w:cs="Arial"/>
                <w:b/>
                <w:sz w:val="18"/>
                <w:u w:val="single"/>
              </w:rPr>
              <w:t>Bisher:</w:t>
            </w:r>
          </w:p>
        </w:tc>
        <w:tc>
          <w:tcPr>
            <w:tcW w:w="3853" w:type="dxa"/>
            <w:tcBorders>
              <w:left w:val="nil"/>
              <w:right w:val="nil"/>
            </w:tcBorders>
            <w:vAlign w:val="center"/>
          </w:tcPr>
          <w:p w:rsidR="00652351" w:rsidRPr="00652351" w:rsidRDefault="00652351" w:rsidP="00377320">
            <w:pPr>
              <w:rPr>
                <w:rFonts w:ascii="Arial" w:hAnsi="Arial" w:cs="Arial"/>
                <w:b/>
                <w:sz w:val="18"/>
                <w:u w:val="single"/>
              </w:rPr>
            </w:pPr>
            <w:r w:rsidRPr="00652351">
              <w:rPr>
                <w:rFonts w:ascii="Arial" w:hAnsi="Arial" w:cs="Arial"/>
                <w:b/>
                <w:sz w:val="18"/>
                <w:u w:val="single"/>
              </w:rPr>
              <w:t>Änderung:</w:t>
            </w:r>
          </w:p>
        </w:tc>
      </w:tr>
      <w:tr w:rsidR="00652351" w:rsidRPr="0079129C" w:rsidTr="00652351">
        <w:trPr>
          <w:trHeight w:val="340"/>
        </w:trPr>
        <w:tc>
          <w:tcPr>
            <w:tcW w:w="1526" w:type="dxa"/>
            <w:vAlign w:val="center"/>
          </w:tcPr>
          <w:p w:rsidR="00652351" w:rsidRPr="0079129C" w:rsidRDefault="00652351" w:rsidP="00EA5A09">
            <w:pPr>
              <w:rPr>
                <w:rFonts w:ascii="Arial" w:hAnsi="Arial" w:cs="Arial"/>
              </w:rPr>
            </w:pPr>
            <w:r w:rsidRPr="0079129C">
              <w:rPr>
                <w:rFonts w:ascii="Arial" w:hAnsi="Arial" w:cs="Arial"/>
              </w:rPr>
              <w:t>Name</w:t>
            </w:r>
          </w:p>
        </w:tc>
        <w:tc>
          <w:tcPr>
            <w:tcW w:w="3853" w:type="dxa"/>
            <w:vAlign w:val="center"/>
          </w:tcPr>
          <w:sdt>
            <w:sdtPr>
              <w:rPr>
                <w:rFonts w:ascii="Arial" w:hAnsi="Arial" w:cs="Arial"/>
              </w:rPr>
              <w:id w:val="-761226500"/>
              <w:placeholder>
                <w:docPart w:val="CCB111151D994EB5B4B45E97E0C92F42"/>
              </w:placeholder>
            </w:sdtPr>
            <w:sdtEndPr/>
            <w:sdtContent>
              <w:p w:rsidR="00652351" w:rsidRPr="0079129C" w:rsidRDefault="00652351" w:rsidP="003773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bookmarkStart w:id="1" w:name="Text1"/>
                <w:r>
                  <w:rPr>
                    <w:rFonts w:ascii="Arial" w:hAnsi="Arial" w:cs="Arial"/>
                  </w:rPr>
                  <w:instrText xml:space="preserve"> FORMTEXT </w:instrText>
                </w:r>
                <w:r>
                  <w:rPr>
                    <w:rFonts w:ascii="Arial" w:hAnsi="Arial" w:cs="Arial"/>
                  </w:rPr>
                </w:r>
                <w:r>
                  <w:rPr>
                    <w:rFonts w:ascii="Arial" w:hAnsi="Arial" w:cs="Arial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</w:rPr>
                  <w:fldChar w:fldCharType="end"/>
                </w:r>
              </w:p>
              <w:bookmarkEnd w:id="1" w:displacedByCustomXml="next"/>
            </w:sdtContent>
          </w:sdt>
        </w:tc>
        <w:tc>
          <w:tcPr>
            <w:tcW w:w="3853" w:type="dxa"/>
            <w:vAlign w:val="center"/>
          </w:tcPr>
          <w:sdt>
            <w:sdtPr>
              <w:rPr>
                <w:rFonts w:ascii="Arial" w:hAnsi="Arial" w:cs="Arial"/>
              </w:rPr>
              <w:id w:val="2031599308"/>
              <w:placeholder>
                <w:docPart w:val="35B3FA55A4B745018D97BEDD5807C7D5"/>
              </w:placeholder>
            </w:sdtPr>
            <w:sdtEndPr/>
            <w:sdtContent>
              <w:p w:rsidR="00652351" w:rsidRPr="0079129C" w:rsidRDefault="00652351" w:rsidP="003773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>
                  <w:rPr>
                    <w:rFonts w:ascii="Arial" w:hAnsi="Arial" w:cs="Arial"/>
                  </w:rPr>
                  <w:instrText xml:space="preserve"> FORMTEXT </w:instrText>
                </w:r>
                <w:r>
                  <w:rPr>
                    <w:rFonts w:ascii="Arial" w:hAnsi="Arial" w:cs="Arial"/>
                  </w:rPr>
                </w:r>
                <w:r>
                  <w:rPr>
                    <w:rFonts w:ascii="Arial" w:hAnsi="Arial" w:cs="Arial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</w:rPr>
                  <w:fldChar w:fldCharType="end"/>
                </w:r>
              </w:p>
            </w:sdtContent>
          </w:sdt>
        </w:tc>
      </w:tr>
      <w:tr w:rsidR="00652351" w:rsidRPr="0079129C" w:rsidTr="00652351">
        <w:trPr>
          <w:trHeight w:val="340"/>
        </w:trPr>
        <w:tc>
          <w:tcPr>
            <w:tcW w:w="1526" w:type="dxa"/>
            <w:vAlign w:val="center"/>
          </w:tcPr>
          <w:p w:rsidR="00652351" w:rsidRPr="0079129C" w:rsidRDefault="00652351" w:rsidP="00EA5A09">
            <w:pPr>
              <w:rPr>
                <w:rFonts w:ascii="Arial" w:hAnsi="Arial" w:cs="Arial"/>
              </w:rPr>
            </w:pPr>
            <w:r w:rsidRPr="0079129C">
              <w:rPr>
                <w:rFonts w:ascii="Arial" w:hAnsi="Arial" w:cs="Arial"/>
              </w:rPr>
              <w:t>Vorname</w:t>
            </w:r>
          </w:p>
        </w:tc>
        <w:tc>
          <w:tcPr>
            <w:tcW w:w="3853" w:type="dxa"/>
            <w:vAlign w:val="center"/>
          </w:tcPr>
          <w:sdt>
            <w:sdtPr>
              <w:rPr>
                <w:rFonts w:ascii="Arial" w:hAnsi="Arial" w:cs="Arial"/>
              </w:rPr>
              <w:id w:val="-1234007657"/>
              <w:placeholder>
                <w:docPart w:val="CCB111151D994EB5B4B45E97E0C92F42"/>
              </w:placeholder>
            </w:sdtPr>
            <w:sdtEndPr/>
            <w:sdtContent>
              <w:p w:rsidR="00652351" w:rsidRPr="0079129C" w:rsidRDefault="00652351" w:rsidP="003773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fldChar w:fldCharType="begin">
                    <w:ffData>
                      <w:name w:val="Text2"/>
                      <w:enabled/>
                      <w:calcOnExit w:val="0"/>
                      <w:textInput/>
                    </w:ffData>
                  </w:fldChar>
                </w:r>
                <w:bookmarkStart w:id="2" w:name="Text2"/>
                <w:r>
                  <w:rPr>
                    <w:rFonts w:ascii="Arial" w:hAnsi="Arial" w:cs="Arial"/>
                  </w:rPr>
                  <w:instrText xml:space="preserve"> FORMTEXT </w:instrText>
                </w:r>
                <w:r>
                  <w:rPr>
                    <w:rFonts w:ascii="Arial" w:hAnsi="Arial" w:cs="Arial"/>
                  </w:rPr>
                </w:r>
                <w:r>
                  <w:rPr>
                    <w:rFonts w:ascii="Arial" w:hAnsi="Arial" w:cs="Arial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</w:rPr>
                  <w:fldChar w:fldCharType="end"/>
                </w:r>
              </w:p>
              <w:bookmarkEnd w:id="2" w:displacedByCustomXml="next"/>
            </w:sdtContent>
          </w:sdt>
        </w:tc>
        <w:tc>
          <w:tcPr>
            <w:tcW w:w="3853" w:type="dxa"/>
            <w:vAlign w:val="center"/>
          </w:tcPr>
          <w:sdt>
            <w:sdtPr>
              <w:rPr>
                <w:rFonts w:ascii="Arial" w:hAnsi="Arial" w:cs="Arial"/>
              </w:rPr>
              <w:id w:val="-1321111698"/>
              <w:placeholder>
                <w:docPart w:val="BCC3CBBAB5BD4716B7CA0A9B36CAA62C"/>
              </w:placeholder>
            </w:sdtPr>
            <w:sdtEndPr/>
            <w:sdtContent>
              <w:p w:rsidR="00652351" w:rsidRPr="0079129C" w:rsidRDefault="00652351" w:rsidP="003773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fldChar w:fldCharType="begin">
                    <w:ffData>
                      <w:name w:val="Text2"/>
                      <w:enabled/>
                      <w:calcOnExit w:val="0"/>
                      <w:textInput/>
                    </w:ffData>
                  </w:fldChar>
                </w:r>
                <w:r>
                  <w:rPr>
                    <w:rFonts w:ascii="Arial" w:hAnsi="Arial" w:cs="Arial"/>
                  </w:rPr>
                  <w:instrText xml:space="preserve"> FORMTEXT </w:instrText>
                </w:r>
                <w:r>
                  <w:rPr>
                    <w:rFonts w:ascii="Arial" w:hAnsi="Arial" w:cs="Arial"/>
                  </w:rPr>
                </w:r>
                <w:r>
                  <w:rPr>
                    <w:rFonts w:ascii="Arial" w:hAnsi="Arial" w:cs="Arial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</w:rPr>
                  <w:fldChar w:fldCharType="end"/>
                </w:r>
              </w:p>
            </w:sdtContent>
          </w:sdt>
        </w:tc>
      </w:tr>
      <w:tr w:rsidR="00652351" w:rsidRPr="0079129C" w:rsidTr="00652351">
        <w:trPr>
          <w:trHeight w:val="340"/>
        </w:trPr>
        <w:tc>
          <w:tcPr>
            <w:tcW w:w="1526" w:type="dxa"/>
            <w:vAlign w:val="center"/>
          </w:tcPr>
          <w:p w:rsidR="00652351" w:rsidRPr="0079129C" w:rsidRDefault="00652351" w:rsidP="00C32C2D">
            <w:pPr>
              <w:rPr>
                <w:rFonts w:ascii="Arial" w:hAnsi="Arial" w:cs="Arial"/>
              </w:rPr>
            </w:pPr>
            <w:r w:rsidRPr="0079129C">
              <w:rPr>
                <w:rFonts w:ascii="Arial" w:hAnsi="Arial" w:cs="Arial"/>
              </w:rPr>
              <w:t>Straße</w:t>
            </w:r>
          </w:p>
        </w:tc>
        <w:tc>
          <w:tcPr>
            <w:tcW w:w="3853" w:type="dxa"/>
            <w:vAlign w:val="center"/>
          </w:tcPr>
          <w:sdt>
            <w:sdtPr>
              <w:rPr>
                <w:rFonts w:ascii="Arial" w:hAnsi="Arial" w:cs="Arial"/>
              </w:rPr>
              <w:id w:val="-1999259766"/>
              <w:placeholder>
                <w:docPart w:val="CCB111151D994EB5B4B45E97E0C92F42"/>
              </w:placeholder>
            </w:sdtPr>
            <w:sdtEndPr/>
            <w:sdtContent>
              <w:p w:rsidR="00652351" w:rsidRPr="0079129C" w:rsidRDefault="00652351" w:rsidP="003773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fldChar w:fldCharType="begin">
                    <w:ffData>
                      <w:name w:val="Text3"/>
                      <w:enabled/>
                      <w:calcOnExit w:val="0"/>
                      <w:textInput/>
                    </w:ffData>
                  </w:fldChar>
                </w:r>
                <w:bookmarkStart w:id="3" w:name="Text3"/>
                <w:r>
                  <w:rPr>
                    <w:rFonts w:ascii="Arial" w:hAnsi="Arial" w:cs="Arial"/>
                  </w:rPr>
                  <w:instrText xml:space="preserve"> FORMTEXT </w:instrText>
                </w:r>
                <w:r>
                  <w:rPr>
                    <w:rFonts w:ascii="Arial" w:hAnsi="Arial" w:cs="Arial"/>
                  </w:rPr>
                </w:r>
                <w:r>
                  <w:rPr>
                    <w:rFonts w:ascii="Arial" w:hAnsi="Arial" w:cs="Arial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</w:rPr>
                  <w:fldChar w:fldCharType="end"/>
                </w:r>
              </w:p>
              <w:bookmarkEnd w:id="3" w:displacedByCustomXml="next"/>
            </w:sdtContent>
          </w:sdt>
        </w:tc>
        <w:tc>
          <w:tcPr>
            <w:tcW w:w="3853" w:type="dxa"/>
            <w:vAlign w:val="center"/>
          </w:tcPr>
          <w:sdt>
            <w:sdtPr>
              <w:rPr>
                <w:rFonts w:ascii="Arial" w:hAnsi="Arial" w:cs="Arial"/>
              </w:rPr>
              <w:id w:val="763035031"/>
              <w:placeholder>
                <w:docPart w:val="C88153DD274B4F11B1A19DD44755049B"/>
              </w:placeholder>
            </w:sdtPr>
            <w:sdtEndPr/>
            <w:sdtContent>
              <w:p w:rsidR="00652351" w:rsidRPr="0079129C" w:rsidRDefault="00652351" w:rsidP="003773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fldChar w:fldCharType="begin">
                    <w:ffData>
                      <w:name w:val="Text3"/>
                      <w:enabled/>
                      <w:calcOnExit w:val="0"/>
                      <w:textInput/>
                    </w:ffData>
                  </w:fldChar>
                </w:r>
                <w:r>
                  <w:rPr>
                    <w:rFonts w:ascii="Arial" w:hAnsi="Arial" w:cs="Arial"/>
                  </w:rPr>
                  <w:instrText xml:space="preserve"> FORMTEXT </w:instrText>
                </w:r>
                <w:r>
                  <w:rPr>
                    <w:rFonts w:ascii="Arial" w:hAnsi="Arial" w:cs="Arial"/>
                  </w:rPr>
                </w:r>
                <w:r>
                  <w:rPr>
                    <w:rFonts w:ascii="Arial" w:hAnsi="Arial" w:cs="Arial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</w:rPr>
                  <w:fldChar w:fldCharType="end"/>
                </w:r>
              </w:p>
            </w:sdtContent>
          </w:sdt>
        </w:tc>
      </w:tr>
      <w:tr w:rsidR="00652351" w:rsidRPr="0079129C" w:rsidTr="00652351">
        <w:trPr>
          <w:trHeight w:val="340"/>
        </w:trPr>
        <w:tc>
          <w:tcPr>
            <w:tcW w:w="1526" w:type="dxa"/>
            <w:tcBorders>
              <w:bottom w:val="single" w:sz="4" w:space="0" w:color="auto"/>
            </w:tcBorders>
            <w:vAlign w:val="center"/>
          </w:tcPr>
          <w:p w:rsidR="00652351" w:rsidRPr="0079129C" w:rsidRDefault="00652351" w:rsidP="00C32C2D">
            <w:pPr>
              <w:rPr>
                <w:rFonts w:ascii="Arial" w:hAnsi="Arial" w:cs="Arial"/>
              </w:rPr>
            </w:pPr>
            <w:r w:rsidRPr="0079129C">
              <w:rPr>
                <w:rFonts w:ascii="Arial" w:hAnsi="Arial" w:cs="Arial"/>
              </w:rPr>
              <w:t>PLZ/Ort</w:t>
            </w:r>
          </w:p>
        </w:tc>
        <w:tc>
          <w:tcPr>
            <w:tcW w:w="3853" w:type="dxa"/>
            <w:tcBorders>
              <w:bottom w:val="single" w:sz="4" w:space="0" w:color="auto"/>
            </w:tcBorders>
            <w:vAlign w:val="center"/>
          </w:tcPr>
          <w:sdt>
            <w:sdtPr>
              <w:rPr>
                <w:rFonts w:ascii="Arial" w:hAnsi="Arial" w:cs="Arial"/>
              </w:rPr>
              <w:id w:val="-1447381852"/>
              <w:placeholder>
                <w:docPart w:val="CCB111151D994EB5B4B45E97E0C92F42"/>
              </w:placeholder>
            </w:sdtPr>
            <w:sdtEndPr/>
            <w:sdtContent>
              <w:p w:rsidR="00652351" w:rsidRPr="0079129C" w:rsidRDefault="00652351" w:rsidP="003773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bookmarkStart w:id="4" w:name="Text4"/>
                <w:r>
                  <w:rPr>
                    <w:rFonts w:ascii="Arial" w:hAnsi="Arial" w:cs="Arial"/>
                  </w:rPr>
                  <w:instrText xml:space="preserve"> FORMTEXT </w:instrText>
                </w:r>
                <w:r>
                  <w:rPr>
                    <w:rFonts w:ascii="Arial" w:hAnsi="Arial" w:cs="Arial"/>
                  </w:rPr>
                </w:r>
                <w:r>
                  <w:rPr>
                    <w:rFonts w:ascii="Arial" w:hAnsi="Arial" w:cs="Arial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</w:rPr>
                  <w:fldChar w:fldCharType="end"/>
                </w:r>
              </w:p>
              <w:bookmarkEnd w:id="4" w:displacedByCustomXml="next"/>
            </w:sdtContent>
          </w:sdt>
        </w:tc>
        <w:tc>
          <w:tcPr>
            <w:tcW w:w="3853" w:type="dxa"/>
            <w:tcBorders>
              <w:bottom w:val="single" w:sz="4" w:space="0" w:color="auto"/>
            </w:tcBorders>
            <w:vAlign w:val="center"/>
          </w:tcPr>
          <w:sdt>
            <w:sdtPr>
              <w:rPr>
                <w:rFonts w:ascii="Arial" w:hAnsi="Arial" w:cs="Arial"/>
              </w:rPr>
              <w:id w:val="2077614941"/>
              <w:placeholder>
                <w:docPart w:val="8A7274B632B04FD79095617B2AFDB54F"/>
              </w:placeholder>
            </w:sdtPr>
            <w:sdtEndPr/>
            <w:sdtContent>
              <w:p w:rsidR="00652351" w:rsidRPr="0079129C" w:rsidRDefault="00652351" w:rsidP="003773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fldChar w:fldCharType="begin">
                    <w:ffData>
                      <w:name w:val="Text3"/>
                      <w:enabled/>
                      <w:calcOnExit w:val="0"/>
                      <w:textInput/>
                    </w:ffData>
                  </w:fldChar>
                </w:r>
                <w:r>
                  <w:rPr>
                    <w:rFonts w:ascii="Arial" w:hAnsi="Arial" w:cs="Arial"/>
                  </w:rPr>
                  <w:instrText xml:space="preserve"> FORMTEXT </w:instrText>
                </w:r>
                <w:r>
                  <w:rPr>
                    <w:rFonts w:ascii="Arial" w:hAnsi="Arial" w:cs="Arial"/>
                  </w:rPr>
                </w:r>
                <w:r>
                  <w:rPr>
                    <w:rFonts w:ascii="Arial" w:hAnsi="Arial" w:cs="Arial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</w:rPr>
                  <w:fldChar w:fldCharType="end"/>
                </w:r>
              </w:p>
            </w:sdtContent>
          </w:sdt>
        </w:tc>
      </w:tr>
      <w:tr w:rsidR="0079129C" w:rsidRPr="0079129C" w:rsidTr="00652351">
        <w:trPr>
          <w:trHeight w:val="340"/>
        </w:trPr>
        <w:tc>
          <w:tcPr>
            <w:tcW w:w="9231" w:type="dxa"/>
            <w:gridSpan w:val="3"/>
            <w:tcBorders>
              <w:left w:val="nil"/>
              <w:right w:val="nil"/>
            </w:tcBorders>
            <w:vAlign w:val="center"/>
          </w:tcPr>
          <w:p w:rsidR="0079129C" w:rsidRPr="00CB6A31" w:rsidRDefault="0079129C" w:rsidP="00377320">
            <w:pPr>
              <w:rPr>
                <w:rFonts w:ascii="Arial" w:hAnsi="Arial" w:cs="Arial"/>
                <w:b/>
                <w:u w:val="single"/>
              </w:rPr>
            </w:pPr>
            <w:r w:rsidRPr="00CB6A31">
              <w:rPr>
                <w:rFonts w:ascii="Arial" w:hAnsi="Arial" w:cs="Arial"/>
                <w:b/>
                <w:sz w:val="20"/>
                <w:u w:val="single"/>
              </w:rPr>
              <w:t>freiwillige Angaben:</w:t>
            </w:r>
          </w:p>
        </w:tc>
      </w:tr>
      <w:tr w:rsidR="00652351" w:rsidRPr="0079129C" w:rsidTr="00652351">
        <w:trPr>
          <w:trHeight w:val="340"/>
        </w:trPr>
        <w:tc>
          <w:tcPr>
            <w:tcW w:w="1526" w:type="dxa"/>
            <w:vAlign w:val="center"/>
          </w:tcPr>
          <w:p w:rsidR="00652351" w:rsidRPr="0079129C" w:rsidRDefault="00652351" w:rsidP="00C32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</w:t>
            </w:r>
          </w:p>
        </w:tc>
        <w:tc>
          <w:tcPr>
            <w:tcW w:w="3853" w:type="dxa"/>
            <w:vAlign w:val="center"/>
          </w:tcPr>
          <w:sdt>
            <w:sdtPr>
              <w:rPr>
                <w:rFonts w:ascii="Arial" w:hAnsi="Arial" w:cs="Arial"/>
              </w:rPr>
              <w:id w:val="-1588540175"/>
              <w:placeholder>
                <w:docPart w:val="33FBA8CCDF4B412E946149B7D8F2A4BA"/>
              </w:placeholder>
            </w:sdtPr>
            <w:sdtEndPr/>
            <w:sdtContent>
              <w:p w:rsidR="00652351" w:rsidRPr="0079129C" w:rsidRDefault="00652351" w:rsidP="003773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fldChar w:fldCharType="begin">
                    <w:ffData>
                      <w:name w:val="Text5"/>
                      <w:enabled/>
                      <w:calcOnExit w:val="0"/>
                      <w:textInput/>
                    </w:ffData>
                  </w:fldChar>
                </w:r>
                <w:bookmarkStart w:id="5" w:name="Text5"/>
                <w:r>
                  <w:rPr>
                    <w:rFonts w:ascii="Arial" w:hAnsi="Arial" w:cs="Arial"/>
                  </w:rPr>
                  <w:instrText xml:space="preserve"> FORMTEXT </w:instrText>
                </w:r>
                <w:r>
                  <w:rPr>
                    <w:rFonts w:ascii="Arial" w:hAnsi="Arial" w:cs="Arial"/>
                  </w:rPr>
                </w:r>
                <w:r>
                  <w:rPr>
                    <w:rFonts w:ascii="Arial" w:hAnsi="Arial" w:cs="Arial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</w:rPr>
                  <w:fldChar w:fldCharType="end"/>
                </w:r>
              </w:p>
              <w:bookmarkEnd w:id="5" w:displacedByCustomXml="next"/>
            </w:sdtContent>
          </w:sdt>
        </w:tc>
        <w:tc>
          <w:tcPr>
            <w:tcW w:w="3853" w:type="dxa"/>
            <w:vAlign w:val="center"/>
          </w:tcPr>
          <w:sdt>
            <w:sdtPr>
              <w:rPr>
                <w:rFonts w:ascii="Arial" w:hAnsi="Arial" w:cs="Arial"/>
              </w:rPr>
              <w:id w:val="-2102326518"/>
              <w:placeholder>
                <w:docPart w:val="B5459A3B67D9413B9DB2CEDEE32C5047"/>
              </w:placeholder>
            </w:sdtPr>
            <w:sdtEndPr/>
            <w:sdtContent>
              <w:p w:rsidR="00652351" w:rsidRPr="0079129C" w:rsidRDefault="00652351" w:rsidP="003773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fldChar w:fldCharType="begin">
                    <w:ffData>
                      <w:name w:val="Text5"/>
                      <w:enabled/>
                      <w:calcOnExit w:val="0"/>
                      <w:textInput/>
                    </w:ffData>
                  </w:fldChar>
                </w:r>
                <w:r>
                  <w:rPr>
                    <w:rFonts w:ascii="Arial" w:hAnsi="Arial" w:cs="Arial"/>
                  </w:rPr>
                  <w:instrText xml:space="preserve"> FORMTEXT </w:instrText>
                </w:r>
                <w:r>
                  <w:rPr>
                    <w:rFonts w:ascii="Arial" w:hAnsi="Arial" w:cs="Arial"/>
                  </w:rPr>
                </w:r>
                <w:r>
                  <w:rPr>
                    <w:rFonts w:ascii="Arial" w:hAnsi="Arial" w:cs="Arial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</w:rPr>
                  <w:fldChar w:fldCharType="end"/>
                </w:r>
              </w:p>
            </w:sdtContent>
          </w:sdt>
        </w:tc>
      </w:tr>
      <w:tr w:rsidR="00652351" w:rsidRPr="0079129C" w:rsidTr="00652351">
        <w:trPr>
          <w:trHeight w:val="340"/>
        </w:trPr>
        <w:tc>
          <w:tcPr>
            <w:tcW w:w="1526" w:type="dxa"/>
            <w:vAlign w:val="center"/>
          </w:tcPr>
          <w:p w:rsidR="00652351" w:rsidRDefault="00652351" w:rsidP="00C32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Mailadresse</w:t>
            </w:r>
          </w:p>
        </w:tc>
        <w:tc>
          <w:tcPr>
            <w:tcW w:w="3853" w:type="dxa"/>
            <w:vAlign w:val="center"/>
          </w:tcPr>
          <w:sdt>
            <w:sdtPr>
              <w:rPr>
                <w:rFonts w:ascii="Arial" w:hAnsi="Arial" w:cs="Arial"/>
              </w:rPr>
              <w:id w:val="-865825530"/>
              <w:placeholder>
                <w:docPart w:val="33FBA8CCDF4B412E946149B7D8F2A4BA"/>
              </w:placeholder>
            </w:sdtPr>
            <w:sdtEndPr/>
            <w:sdtContent>
              <w:p w:rsidR="00652351" w:rsidRPr="0079129C" w:rsidRDefault="00652351" w:rsidP="003773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fldChar w:fldCharType="begin">
                    <w:ffData>
                      <w:name w:val="Text6"/>
                      <w:enabled/>
                      <w:calcOnExit w:val="0"/>
                      <w:textInput/>
                    </w:ffData>
                  </w:fldChar>
                </w:r>
                <w:bookmarkStart w:id="6" w:name="Text6"/>
                <w:r>
                  <w:rPr>
                    <w:rFonts w:ascii="Arial" w:hAnsi="Arial" w:cs="Arial"/>
                  </w:rPr>
                  <w:instrText xml:space="preserve"> FORMTEXT </w:instrText>
                </w:r>
                <w:r>
                  <w:rPr>
                    <w:rFonts w:ascii="Arial" w:hAnsi="Arial" w:cs="Arial"/>
                  </w:rPr>
                </w:r>
                <w:r>
                  <w:rPr>
                    <w:rFonts w:ascii="Arial" w:hAnsi="Arial" w:cs="Arial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</w:rPr>
                  <w:fldChar w:fldCharType="end"/>
                </w:r>
              </w:p>
              <w:bookmarkEnd w:id="6" w:displacedByCustomXml="next"/>
            </w:sdtContent>
          </w:sdt>
        </w:tc>
        <w:tc>
          <w:tcPr>
            <w:tcW w:w="3853" w:type="dxa"/>
            <w:vAlign w:val="center"/>
          </w:tcPr>
          <w:sdt>
            <w:sdtPr>
              <w:rPr>
                <w:rFonts w:ascii="Arial" w:hAnsi="Arial" w:cs="Arial"/>
              </w:rPr>
              <w:id w:val="-2020140328"/>
              <w:placeholder>
                <w:docPart w:val="D7E44C4C8C614F49A48DC0A2A7D86138"/>
              </w:placeholder>
            </w:sdtPr>
            <w:sdtEndPr/>
            <w:sdtContent>
              <w:p w:rsidR="00652351" w:rsidRPr="0079129C" w:rsidRDefault="00652351" w:rsidP="003773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fldChar w:fldCharType="begin">
                    <w:ffData>
                      <w:name w:val="Text5"/>
                      <w:enabled/>
                      <w:calcOnExit w:val="0"/>
                      <w:textInput/>
                    </w:ffData>
                  </w:fldChar>
                </w:r>
                <w:r>
                  <w:rPr>
                    <w:rFonts w:ascii="Arial" w:hAnsi="Arial" w:cs="Arial"/>
                  </w:rPr>
                  <w:instrText xml:space="preserve"> FORMTEXT </w:instrText>
                </w:r>
                <w:r>
                  <w:rPr>
                    <w:rFonts w:ascii="Arial" w:hAnsi="Arial" w:cs="Arial"/>
                  </w:rPr>
                </w:r>
                <w:r>
                  <w:rPr>
                    <w:rFonts w:ascii="Arial" w:hAnsi="Arial" w:cs="Arial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  <w:noProof/>
                  </w:rPr>
                  <w:t> </w:t>
                </w:r>
                <w:r>
                  <w:rPr>
                    <w:rFonts w:ascii="Arial" w:hAnsi="Arial" w:cs="Arial"/>
                  </w:rPr>
                  <w:fldChar w:fldCharType="end"/>
                </w:r>
              </w:p>
            </w:sdtContent>
          </w:sdt>
        </w:tc>
      </w:tr>
      <w:tr w:rsidR="0079129C" w:rsidRPr="0079129C" w:rsidTr="00652351">
        <w:trPr>
          <w:trHeight w:val="340"/>
        </w:trPr>
        <w:tc>
          <w:tcPr>
            <w:tcW w:w="1526" w:type="dxa"/>
            <w:vAlign w:val="center"/>
          </w:tcPr>
          <w:p w:rsidR="0079129C" w:rsidRDefault="0079129C" w:rsidP="00C32C2D">
            <w:pPr>
              <w:rPr>
                <w:rFonts w:ascii="Arial" w:hAnsi="Arial" w:cs="Arial"/>
              </w:rPr>
            </w:pPr>
          </w:p>
        </w:tc>
        <w:tc>
          <w:tcPr>
            <w:tcW w:w="7705" w:type="dxa"/>
            <w:gridSpan w:val="2"/>
            <w:vAlign w:val="center"/>
          </w:tcPr>
          <w:p w:rsidR="0079129C" w:rsidRPr="0079129C" w:rsidRDefault="00EE24DD" w:rsidP="00CB6A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1"/>
            <w:r>
              <w:rPr>
                <w:rFonts w:ascii="Arial" w:hAnsi="Arial" w:cs="Arial"/>
              </w:rPr>
              <w:instrText xml:space="preserve"> FORMCHECKBOX </w:instrText>
            </w:r>
            <w:r w:rsidR="00D10B8A">
              <w:rPr>
                <w:rFonts w:ascii="Arial" w:hAnsi="Arial" w:cs="Arial"/>
              </w:rPr>
            </w:r>
            <w:r w:rsidR="00D10B8A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7"/>
            <w:r w:rsidR="0079129C">
              <w:rPr>
                <w:rFonts w:ascii="Arial" w:hAnsi="Arial" w:cs="Arial"/>
              </w:rPr>
              <w:t xml:space="preserve"> </w:t>
            </w:r>
            <w:r w:rsidR="00CB6A31">
              <w:rPr>
                <w:rFonts w:ascii="Arial" w:hAnsi="Arial" w:cs="Arial"/>
              </w:rPr>
              <w:t>i</w:t>
            </w:r>
            <w:r w:rsidR="0079129C">
              <w:rPr>
                <w:rFonts w:ascii="Arial" w:hAnsi="Arial" w:cs="Arial"/>
              </w:rPr>
              <w:t>ch habe Interesse an aktiver Mitarbeit im Förderverein</w:t>
            </w:r>
            <w:r w:rsidR="00CB6A31">
              <w:rPr>
                <w:rFonts w:ascii="Arial" w:hAnsi="Arial" w:cs="Arial"/>
              </w:rPr>
              <w:t>, bitte nehmen Sie mit mir Kontakt auf</w:t>
            </w:r>
          </w:p>
        </w:tc>
      </w:tr>
    </w:tbl>
    <w:p w:rsidR="00652351" w:rsidRDefault="00652351" w:rsidP="00652351">
      <w:pPr>
        <w:spacing w:before="200" w:after="12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D10B8A">
        <w:rPr>
          <w:rFonts w:ascii="Arial" w:hAnsi="Arial" w:cs="Arial"/>
        </w:rPr>
      </w:r>
      <w:r w:rsidR="00D10B8A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Pr="007912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Änderung der Beitragshöhe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9"/>
        <w:gridCol w:w="1839"/>
        <w:gridCol w:w="1839"/>
        <w:gridCol w:w="1840"/>
        <w:gridCol w:w="1841"/>
      </w:tblGrid>
      <w:tr w:rsidR="00333229" w:rsidRPr="0079129C" w:rsidTr="00652351">
        <w:trPr>
          <w:trHeight w:val="567"/>
        </w:trPr>
        <w:tc>
          <w:tcPr>
            <w:tcW w:w="1929" w:type="dxa"/>
          </w:tcPr>
          <w:p w:rsidR="00333229" w:rsidRPr="0079129C" w:rsidRDefault="00EE24DD" w:rsidP="003C4D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2"/>
            <w:r>
              <w:rPr>
                <w:rFonts w:ascii="Arial" w:hAnsi="Arial" w:cs="Arial"/>
              </w:rPr>
              <w:instrText xml:space="preserve"> FORMCHECKBOX </w:instrText>
            </w:r>
            <w:r w:rsidR="00D10B8A">
              <w:rPr>
                <w:rFonts w:ascii="Arial" w:hAnsi="Arial" w:cs="Arial"/>
              </w:rPr>
            </w:r>
            <w:r w:rsidR="00D10B8A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8"/>
            <w:r w:rsidR="00333229" w:rsidRPr="0079129C">
              <w:rPr>
                <w:rFonts w:ascii="Arial" w:hAnsi="Arial" w:cs="Arial"/>
              </w:rPr>
              <w:t xml:space="preserve"> </w:t>
            </w:r>
            <w:r w:rsidR="003C4DA5" w:rsidRPr="0079129C">
              <w:rPr>
                <w:rFonts w:ascii="Arial" w:hAnsi="Arial" w:cs="Arial"/>
              </w:rPr>
              <w:t>12</w:t>
            </w:r>
            <w:r w:rsidR="00333229" w:rsidRPr="0079129C">
              <w:rPr>
                <w:rFonts w:ascii="Arial" w:hAnsi="Arial" w:cs="Arial"/>
              </w:rPr>
              <w:t xml:space="preserve"> Euro </w:t>
            </w:r>
            <w:r w:rsidR="00CB6A31">
              <w:rPr>
                <w:rFonts w:ascii="Arial" w:hAnsi="Arial" w:cs="Arial"/>
              </w:rPr>
              <w:br/>
            </w:r>
            <w:r w:rsidR="00333229" w:rsidRPr="0079129C">
              <w:rPr>
                <w:rFonts w:ascii="Arial" w:hAnsi="Arial" w:cs="Arial"/>
                <w:b/>
              </w:rPr>
              <w:t>(Mindestbeitrag)</w:t>
            </w:r>
          </w:p>
        </w:tc>
        <w:tc>
          <w:tcPr>
            <w:tcW w:w="1839" w:type="dxa"/>
          </w:tcPr>
          <w:p w:rsidR="00333229" w:rsidRPr="0079129C" w:rsidRDefault="00EE24DD" w:rsidP="00524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3"/>
            <w:r>
              <w:rPr>
                <w:rFonts w:ascii="Arial" w:hAnsi="Arial" w:cs="Arial"/>
              </w:rPr>
              <w:instrText xml:space="preserve"> FORMCHECKBOX </w:instrText>
            </w:r>
            <w:r w:rsidR="00D10B8A">
              <w:rPr>
                <w:rFonts w:ascii="Arial" w:hAnsi="Arial" w:cs="Arial"/>
              </w:rPr>
            </w:r>
            <w:r w:rsidR="00D10B8A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9"/>
            <w:r w:rsidR="00333229" w:rsidRPr="0079129C">
              <w:rPr>
                <w:rFonts w:ascii="Arial" w:hAnsi="Arial" w:cs="Arial"/>
              </w:rPr>
              <w:t xml:space="preserve"> 2</w:t>
            </w:r>
            <w:r w:rsidR="00524003" w:rsidRPr="0079129C">
              <w:rPr>
                <w:rFonts w:ascii="Arial" w:hAnsi="Arial" w:cs="Arial"/>
              </w:rPr>
              <w:t>0</w:t>
            </w:r>
            <w:r w:rsidR="00333229" w:rsidRPr="0079129C">
              <w:rPr>
                <w:rFonts w:ascii="Arial" w:hAnsi="Arial" w:cs="Arial"/>
              </w:rPr>
              <w:t xml:space="preserve"> Euro</w:t>
            </w:r>
          </w:p>
        </w:tc>
        <w:tc>
          <w:tcPr>
            <w:tcW w:w="1839" w:type="dxa"/>
          </w:tcPr>
          <w:p w:rsidR="00333229" w:rsidRPr="0079129C" w:rsidRDefault="00EE24DD" w:rsidP="003332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4"/>
            <w:r>
              <w:rPr>
                <w:rFonts w:ascii="Arial" w:hAnsi="Arial" w:cs="Arial"/>
              </w:rPr>
              <w:instrText xml:space="preserve"> FORMCHECKBOX </w:instrText>
            </w:r>
            <w:r w:rsidR="00D10B8A">
              <w:rPr>
                <w:rFonts w:ascii="Arial" w:hAnsi="Arial" w:cs="Arial"/>
              </w:rPr>
            </w:r>
            <w:r w:rsidR="00D10B8A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0"/>
            <w:r w:rsidR="00333229" w:rsidRPr="0079129C">
              <w:rPr>
                <w:rFonts w:ascii="Arial" w:hAnsi="Arial" w:cs="Arial"/>
              </w:rPr>
              <w:t xml:space="preserve"> 30 Euro</w:t>
            </w:r>
          </w:p>
        </w:tc>
        <w:tc>
          <w:tcPr>
            <w:tcW w:w="1840" w:type="dxa"/>
          </w:tcPr>
          <w:p w:rsidR="00333229" w:rsidRPr="0079129C" w:rsidRDefault="00EE24DD" w:rsidP="003332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5"/>
            <w:r>
              <w:rPr>
                <w:rFonts w:ascii="Arial" w:hAnsi="Arial" w:cs="Arial"/>
              </w:rPr>
              <w:instrText xml:space="preserve"> FORMCHECKBOX </w:instrText>
            </w:r>
            <w:r w:rsidR="00D10B8A">
              <w:rPr>
                <w:rFonts w:ascii="Arial" w:hAnsi="Arial" w:cs="Arial"/>
              </w:rPr>
            </w:r>
            <w:r w:rsidR="00D10B8A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1"/>
            <w:r w:rsidR="00333229" w:rsidRPr="0079129C">
              <w:rPr>
                <w:rFonts w:ascii="Arial" w:hAnsi="Arial" w:cs="Arial"/>
              </w:rPr>
              <w:t xml:space="preserve"> 40 Euro</w:t>
            </w:r>
          </w:p>
        </w:tc>
        <w:tc>
          <w:tcPr>
            <w:tcW w:w="1841" w:type="dxa"/>
          </w:tcPr>
          <w:p w:rsidR="00333229" w:rsidRPr="0079129C" w:rsidRDefault="00EE24DD" w:rsidP="00EE24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6"/>
            <w:r>
              <w:rPr>
                <w:rFonts w:ascii="Arial" w:hAnsi="Arial" w:cs="Arial"/>
              </w:rPr>
              <w:instrText xml:space="preserve"> FORMCHECKBOX </w:instrText>
            </w:r>
            <w:r w:rsidR="00D10B8A">
              <w:rPr>
                <w:rFonts w:ascii="Arial" w:hAnsi="Arial" w:cs="Arial"/>
              </w:rPr>
            </w:r>
            <w:r w:rsidR="00D10B8A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2"/>
            <w:r w:rsidR="00333229" w:rsidRPr="0079129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3" w:name="Text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3"/>
            <w:r w:rsidR="00333229" w:rsidRPr="0079129C">
              <w:rPr>
                <w:rFonts w:ascii="Arial" w:hAnsi="Arial" w:cs="Arial"/>
              </w:rPr>
              <w:t xml:space="preserve"> Euro</w:t>
            </w:r>
          </w:p>
        </w:tc>
      </w:tr>
    </w:tbl>
    <w:p w:rsidR="0079129C" w:rsidRDefault="00EE24DD" w:rsidP="00652351">
      <w:pPr>
        <w:spacing w:before="200" w:after="12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7"/>
      <w:r>
        <w:rPr>
          <w:rFonts w:ascii="Arial" w:hAnsi="Arial" w:cs="Arial"/>
        </w:rPr>
        <w:instrText xml:space="preserve"> FORMCHECKBOX </w:instrText>
      </w:r>
      <w:r w:rsidR="00D10B8A">
        <w:rPr>
          <w:rFonts w:ascii="Arial" w:hAnsi="Arial" w:cs="Arial"/>
        </w:rPr>
      </w:r>
      <w:r w:rsidR="00D10B8A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4"/>
      <w:r w:rsidR="00333229" w:rsidRPr="0079129C">
        <w:rPr>
          <w:rFonts w:ascii="Arial" w:hAnsi="Arial" w:cs="Arial"/>
        </w:rPr>
        <w:t xml:space="preserve"> </w:t>
      </w:r>
      <w:r w:rsidR="00652351">
        <w:rPr>
          <w:rFonts w:ascii="Arial" w:hAnsi="Arial" w:cs="Arial"/>
        </w:rPr>
        <w:t>Änderung/Erteilung des SEPA-Lastschriftmandates</w:t>
      </w:r>
    </w:p>
    <w:p w:rsidR="00AC3E84" w:rsidRPr="00377320" w:rsidRDefault="00377320" w:rsidP="00EA5A09">
      <w:pPr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  <w:noProof/>
          <w:sz w:val="12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-121197</wp:posOffset>
                </wp:positionH>
                <wp:positionV relativeFrom="paragraph">
                  <wp:posOffset>164961</wp:posOffset>
                </wp:positionV>
                <wp:extent cx="5948127" cy="4001631"/>
                <wp:effectExtent l="0" t="0" r="14605" b="18415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8127" cy="400163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1" o:spid="_x0000_s1026" style="position:absolute;margin-left:-9.55pt;margin-top:13pt;width:468.35pt;height:315.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" filled="f" strokecolor="black [3213]" strokeweight="2pt"/>
            </w:pict>
          </mc:Fallback>
        </mc:AlternateContent>
      </w:r>
    </w:p>
    <w:p w:rsidR="00F16A66" w:rsidRPr="00CB6A31" w:rsidRDefault="00F16A66" w:rsidP="00CB6A31">
      <w:pPr>
        <w:spacing w:after="120"/>
        <w:rPr>
          <w:rFonts w:ascii="Arial" w:hAnsi="Arial" w:cs="Arial"/>
          <w:b/>
          <w:sz w:val="24"/>
        </w:rPr>
      </w:pPr>
      <w:r w:rsidRPr="00CB6A31">
        <w:rPr>
          <w:rFonts w:ascii="Arial" w:hAnsi="Arial" w:cs="Arial"/>
          <w:b/>
          <w:sz w:val="24"/>
        </w:rPr>
        <w:t>SEPA-Lastschriftmandat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18"/>
        <w:gridCol w:w="2088"/>
        <w:gridCol w:w="4606"/>
      </w:tblGrid>
      <w:tr w:rsidR="00F16A66" w:rsidRPr="00F16A66" w:rsidTr="00377320">
        <w:tc>
          <w:tcPr>
            <w:tcW w:w="2518" w:type="dxa"/>
            <w:vAlign w:val="center"/>
          </w:tcPr>
          <w:p w:rsidR="00F16A66" w:rsidRPr="00F16A66" w:rsidRDefault="00F16A66" w:rsidP="003773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Gläubiger-Identifikation</w:t>
            </w:r>
          </w:p>
        </w:tc>
        <w:tc>
          <w:tcPr>
            <w:tcW w:w="6694" w:type="dxa"/>
            <w:gridSpan w:val="2"/>
            <w:vAlign w:val="center"/>
          </w:tcPr>
          <w:p w:rsidR="00F16A66" w:rsidRPr="00F16A66" w:rsidRDefault="00F16A66" w:rsidP="00377320">
            <w:pPr>
              <w:rPr>
                <w:rFonts w:ascii="Arial" w:hAnsi="Arial" w:cs="Arial"/>
              </w:rPr>
            </w:pPr>
            <w:r w:rsidRPr="00F34092">
              <w:rPr>
                <w:rFonts w:ascii="Arial" w:hAnsi="Arial" w:cs="Arial"/>
              </w:rPr>
              <w:t>DE54ZZZ00001645669</w:t>
            </w:r>
          </w:p>
        </w:tc>
      </w:tr>
      <w:tr w:rsidR="00F16A66" w:rsidRPr="00F16A66" w:rsidTr="00377320">
        <w:tc>
          <w:tcPr>
            <w:tcW w:w="2518" w:type="dxa"/>
            <w:vAlign w:val="center"/>
          </w:tcPr>
          <w:p w:rsidR="00F16A66" w:rsidRPr="00F16A66" w:rsidRDefault="00F16A66" w:rsidP="003773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Mandats-Referenz</w:t>
            </w:r>
          </w:p>
        </w:tc>
        <w:tc>
          <w:tcPr>
            <w:tcW w:w="6694" w:type="dxa"/>
            <w:gridSpan w:val="2"/>
            <w:vAlign w:val="center"/>
          </w:tcPr>
          <w:p w:rsidR="00F16A66" w:rsidRPr="00F16A66" w:rsidRDefault="00F16A66" w:rsidP="003773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 Mitgliedsnummer (wird gesondert mitgeteilt)</w:t>
            </w:r>
          </w:p>
        </w:tc>
      </w:tr>
      <w:tr w:rsidR="00F16A66" w:rsidRPr="00F16A66" w:rsidTr="00CB6A31">
        <w:tc>
          <w:tcPr>
            <w:tcW w:w="2518" w:type="dxa"/>
            <w:tcBorders>
              <w:bottom w:val="single" w:sz="4" w:space="0" w:color="auto"/>
            </w:tcBorders>
            <w:vAlign w:val="center"/>
          </w:tcPr>
          <w:p w:rsidR="00F16A66" w:rsidRPr="00F16A66" w:rsidRDefault="00F16A66" w:rsidP="003773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Zahlungsart</w:t>
            </w:r>
          </w:p>
        </w:tc>
        <w:tc>
          <w:tcPr>
            <w:tcW w:w="6694" w:type="dxa"/>
            <w:gridSpan w:val="2"/>
            <w:tcBorders>
              <w:bottom w:val="single" w:sz="4" w:space="0" w:color="auto"/>
            </w:tcBorders>
            <w:vAlign w:val="center"/>
          </w:tcPr>
          <w:p w:rsidR="00F16A66" w:rsidRPr="00F16A66" w:rsidRDefault="00F16A66" w:rsidP="003773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D"/>
            </w:r>
            <w:r>
              <w:rPr>
                <w:rFonts w:ascii="Arial" w:hAnsi="Arial" w:cs="Arial"/>
              </w:rPr>
              <w:t xml:space="preserve"> wiederkehrende Zahlung</w:t>
            </w:r>
          </w:p>
        </w:tc>
      </w:tr>
      <w:tr w:rsidR="00F16A66" w:rsidRPr="00F16A66" w:rsidTr="00CB6A31">
        <w:tc>
          <w:tcPr>
            <w:tcW w:w="9212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F16A66" w:rsidRPr="00F16A66" w:rsidRDefault="00F16A66" w:rsidP="00377320">
            <w:pPr>
              <w:spacing w:before="60" w:after="60"/>
              <w:jc w:val="both"/>
              <w:rPr>
                <w:rFonts w:ascii="Arial" w:hAnsi="Arial" w:cs="Arial"/>
                <w:sz w:val="20"/>
              </w:rPr>
            </w:pPr>
            <w:r w:rsidRPr="00F16A66">
              <w:rPr>
                <w:rFonts w:ascii="Arial" w:hAnsi="Arial" w:cs="Arial"/>
                <w:sz w:val="20"/>
              </w:rPr>
              <w:t>Ich/Wir ermächtige/n den Förderverein Kindertagesstätte Schoningen Zahlungen von me</w:t>
            </w:r>
            <w:r w:rsidRPr="00F16A66">
              <w:rPr>
                <w:rFonts w:ascii="Arial" w:hAnsi="Arial" w:cs="Arial"/>
                <w:sz w:val="20"/>
              </w:rPr>
              <w:t>i</w:t>
            </w:r>
            <w:r w:rsidRPr="00F16A66">
              <w:rPr>
                <w:rFonts w:ascii="Arial" w:hAnsi="Arial" w:cs="Arial"/>
                <w:sz w:val="20"/>
              </w:rPr>
              <w:t xml:space="preserve">nem/unserem Konto mittels Lastschrift einzuziehen. </w:t>
            </w:r>
            <w:r w:rsidR="00652351" w:rsidRPr="00652351">
              <w:rPr>
                <w:rFonts w:ascii="Arial" w:hAnsi="Arial" w:cs="Arial"/>
                <w:sz w:val="20"/>
              </w:rPr>
              <w:t>Der Beitrag des Geschäftsjahres wird zu Beginn des Geschäftsjahres fällig und im ersten Quartal ab 01.03. des Geschäftsjahres per SEPA-Basislastschrift eingezogen. Bei Beitritt im laufenden Geschäftsjahr wird der Beitrag spätestens im letzten Quartal eingezogen.</w:t>
            </w:r>
          </w:p>
          <w:p w:rsidR="00F16A66" w:rsidRPr="00F16A66" w:rsidRDefault="00F16A66" w:rsidP="00377320">
            <w:pPr>
              <w:spacing w:before="60" w:after="60"/>
              <w:jc w:val="both"/>
              <w:rPr>
                <w:rFonts w:ascii="Arial" w:hAnsi="Arial" w:cs="Arial"/>
                <w:sz w:val="20"/>
              </w:rPr>
            </w:pPr>
            <w:r w:rsidRPr="00F16A66">
              <w:rPr>
                <w:rFonts w:ascii="Arial" w:hAnsi="Arial" w:cs="Arial"/>
                <w:sz w:val="20"/>
              </w:rPr>
              <w:t>Zugleich weise/n ich/wir mein/unser Kreditinstitut an, die vom Förderverein auf mein/unser Konto gezogenen Lastschriften einzulösen.</w:t>
            </w:r>
          </w:p>
          <w:p w:rsidR="00F16A66" w:rsidRPr="00F16A66" w:rsidRDefault="00F16A66" w:rsidP="00377320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F16A66">
              <w:rPr>
                <w:rFonts w:ascii="Arial" w:hAnsi="Arial" w:cs="Arial"/>
                <w:sz w:val="20"/>
              </w:rPr>
              <w:t>Hinweis: Ich kann innerhalb von acht Wochen, beginnend mit dem Belastungsdatum, die Erstattung des belasteten Betrages verlangen. Es gelten dabei die mit meinem Kreditinstitut vereinbarten Bedi</w:t>
            </w:r>
            <w:r w:rsidRPr="00F16A66">
              <w:rPr>
                <w:rFonts w:ascii="Arial" w:hAnsi="Arial" w:cs="Arial"/>
                <w:sz w:val="20"/>
              </w:rPr>
              <w:t>n</w:t>
            </w:r>
            <w:r w:rsidRPr="00F16A66">
              <w:rPr>
                <w:rFonts w:ascii="Arial" w:hAnsi="Arial" w:cs="Arial"/>
                <w:sz w:val="20"/>
              </w:rPr>
              <w:t>gungen.</w:t>
            </w:r>
          </w:p>
        </w:tc>
      </w:tr>
      <w:tr w:rsidR="00F16A66" w:rsidRPr="00F16A66" w:rsidTr="00CB6A31">
        <w:trPr>
          <w:trHeight w:val="340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F16A66" w:rsidRPr="00F16A66" w:rsidRDefault="00F16A66" w:rsidP="003773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Kontoinhaber</w:t>
            </w:r>
          </w:p>
        </w:tc>
        <w:tc>
          <w:tcPr>
            <w:tcW w:w="6694" w:type="dxa"/>
            <w:gridSpan w:val="2"/>
            <w:tcBorders>
              <w:top w:val="single" w:sz="4" w:space="0" w:color="auto"/>
            </w:tcBorders>
            <w:vAlign w:val="center"/>
          </w:tcPr>
          <w:p w:rsidR="00F16A66" w:rsidRPr="00F16A66" w:rsidRDefault="00EE24DD" w:rsidP="003773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5" w:name="Text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5"/>
          </w:p>
        </w:tc>
      </w:tr>
      <w:tr w:rsidR="00F16A66" w:rsidRPr="00F16A66" w:rsidTr="00377320">
        <w:trPr>
          <w:trHeight w:val="340"/>
        </w:trPr>
        <w:tc>
          <w:tcPr>
            <w:tcW w:w="2518" w:type="dxa"/>
            <w:vAlign w:val="center"/>
          </w:tcPr>
          <w:p w:rsidR="00F16A66" w:rsidRPr="00F16A66" w:rsidRDefault="00F16A66" w:rsidP="003773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IBAN</w:t>
            </w:r>
          </w:p>
        </w:tc>
        <w:tc>
          <w:tcPr>
            <w:tcW w:w="6694" w:type="dxa"/>
            <w:gridSpan w:val="2"/>
            <w:vAlign w:val="center"/>
          </w:tcPr>
          <w:p w:rsidR="00F16A66" w:rsidRPr="00F16A66" w:rsidRDefault="00EE24DD" w:rsidP="003773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6" w:name="Text1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6"/>
          </w:p>
        </w:tc>
      </w:tr>
      <w:tr w:rsidR="00F16A66" w:rsidRPr="00F16A66" w:rsidTr="00377320">
        <w:trPr>
          <w:trHeight w:val="340"/>
        </w:trPr>
        <w:tc>
          <w:tcPr>
            <w:tcW w:w="2518" w:type="dxa"/>
            <w:vAlign w:val="center"/>
          </w:tcPr>
          <w:p w:rsidR="00F16A66" w:rsidRPr="00F16A66" w:rsidRDefault="00F16A66" w:rsidP="003773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BIC</w:t>
            </w:r>
          </w:p>
        </w:tc>
        <w:tc>
          <w:tcPr>
            <w:tcW w:w="6694" w:type="dxa"/>
            <w:gridSpan w:val="2"/>
            <w:vAlign w:val="center"/>
          </w:tcPr>
          <w:p w:rsidR="00F16A66" w:rsidRPr="00F16A66" w:rsidRDefault="00EE24DD" w:rsidP="003773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7" w:name="Text1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7"/>
          </w:p>
        </w:tc>
      </w:tr>
      <w:tr w:rsidR="00F16A66" w:rsidRPr="00F16A66" w:rsidTr="00377320">
        <w:trPr>
          <w:trHeight w:val="340"/>
        </w:trPr>
        <w:tc>
          <w:tcPr>
            <w:tcW w:w="2518" w:type="dxa"/>
            <w:vAlign w:val="center"/>
          </w:tcPr>
          <w:p w:rsidR="00F16A66" w:rsidRPr="00F16A66" w:rsidRDefault="00F16A66" w:rsidP="003773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Land:</w:t>
            </w:r>
          </w:p>
        </w:tc>
        <w:tc>
          <w:tcPr>
            <w:tcW w:w="6694" w:type="dxa"/>
            <w:gridSpan w:val="2"/>
            <w:vAlign w:val="center"/>
          </w:tcPr>
          <w:p w:rsidR="00F16A66" w:rsidRPr="00F16A66" w:rsidRDefault="00EE24DD" w:rsidP="00EE24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10"/>
            <w:r>
              <w:rPr>
                <w:rFonts w:ascii="Arial" w:hAnsi="Arial" w:cs="Arial"/>
              </w:rPr>
              <w:instrText xml:space="preserve"> FORMCHECKBOX </w:instrText>
            </w:r>
            <w:r w:rsidR="00D10B8A">
              <w:rPr>
                <w:rFonts w:ascii="Arial" w:hAnsi="Arial" w:cs="Arial"/>
              </w:rPr>
            </w:r>
            <w:r w:rsidR="00D10B8A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8"/>
            <w:r w:rsidR="00377320">
              <w:rPr>
                <w:rFonts w:ascii="Arial" w:hAnsi="Arial" w:cs="Arial"/>
              </w:rPr>
              <w:t xml:space="preserve"> Deutschland   </w:t>
            </w:r>
            <w:r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11"/>
            <w:r>
              <w:rPr>
                <w:rFonts w:ascii="Arial" w:hAnsi="Arial" w:cs="Arial"/>
              </w:rPr>
              <w:instrText xml:space="preserve"> FORMCHECKBOX </w:instrText>
            </w:r>
            <w:r w:rsidR="00D10B8A">
              <w:rPr>
                <w:rFonts w:ascii="Arial" w:hAnsi="Arial" w:cs="Arial"/>
              </w:rPr>
            </w:r>
            <w:r w:rsidR="00D10B8A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9"/>
            <w:r w:rsidR="00377320">
              <w:rPr>
                <w:rFonts w:ascii="Arial" w:hAnsi="Arial" w:cs="Arial"/>
              </w:rPr>
              <w:t xml:space="preserve"> anderes: </w:t>
            </w:r>
            <w:r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0" w:name="Text1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0"/>
          </w:p>
        </w:tc>
      </w:tr>
      <w:tr w:rsidR="00F16A66" w:rsidRPr="00F16A66" w:rsidTr="00377320">
        <w:trPr>
          <w:trHeight w:val="340"/>
        </w:trPr>
        <w:tc>
          <w:tcPr>
            <w:tcW w:w="2518" w:type="dxa"/>
            <w:vAlign w:val="center"/>
          </w:tcPr>
          <w:p w:rsidR="00F16A66" w:rsidRPr="00F16A66" w:rsidRDefault="00F16A66" w:rsidP="003773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Kreditinstitut:</w:t>
            </w:r>
          </w:p>
        </w:tc>
        <w:tc>
          <w:tcPr>
            <w:tcW w:w="6694" w:type="dxa"/>
            <w:gridSpan w:val="2"/>
            <w:vAlign w:val="center"/>
          </w:tcPr>
          <w:p w:rsidR="00F16A66" w:rsidRPr="00F16A66" w:rsidRDefault="00EE24DD" w:rsidP="003773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1" w:name="Text1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1"/>
          </w:p>
        </w:tc>
      </w:tr>
      <w:tr w:rsidR="00F16A66" w:rsidRPr="00F16A66" w:rsidTr="00F16A66">
        <w:trPr>
          <w:trHeight w:val="567"/>
        </w:trPr>
        <w:tc>
          <w:tcPr>
            <w:tcW w:w="4606" w:type="dxa"/>
            <w:gridSpan w:val="2"/>
          </w:tcPr>
          <w:p w:rsidR="00F16A66" w:rsidRDefault="00F16A66" w:rsidP="00EA5A09">
            <w:pPr>
              <w:rPr>
                <w:rFonts w:ascii="Arial" w:hAnsi="Arial" w:cs="Arial"/>
                <w:sz w:val="16"/>
              </w:rPr>
            </w:pPr>
            <w:r w:rsidRPr="00377320">
              <w:rPr>
                <w:rFonts w:ascii="Arial" w:hAnsi="Arial" w:cs="Arial"/>
                <w:sz w:val="16"/>
              </w:rPr>
              <w:t xml:space="preserve">Ort, Datum </w:t>
            </w:r>
          </w:p>
          <w:p w:rsidR="00EE24DD" w:rsidRPr="00EE24DD" w:rsidRDefault="00EE24DD" w:rsidP="00EA5A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2" w:name="Text1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2"/>
          </w:p>
        </w:tc>
        <w:tc>
          <w:tcPr>
            <w:tcW w:w="4606" w:type="dxa"/>
          </w:tcPr>
          <w:p w:rsidR="00F16A66" w:rsidRPr="00377320" w:rsidRDefault="00F16A66" w:rsidP="00EA5A09">
            <w:pPr>
              <w:rPr>
                <w:rFonts w:ascii="Arial" w:hAnsi="Arial" w:cs="Arial"/>
                <w:sz w:val="16"/>
              </w:rPr>
            </w:pPr>
            <w:r w:rsidRPr="00377320">
              <w:rPr>
                <w:rFonts w:ascii="Arial" w:hAnsi="Arial" w:cs="Arial"/>
                <w:sz w:val="16"/>
              </w:rPr>
              <w:t>Unterschrift</w:t>
            </w:r>
          </w:p>
        </w:tc>
      </w:tr>
    </w:tbl>
    <w:p w:rsidR="00F16A66" w:rsidRPr="00377320" w:rsidRDefault="00F16A66" w:rsidP="00EA5A09">
      <w:pPr>
        <w:rPr>
          <w:rFonts w:ascii="Arial" w:hAnsi="Arial" w:cs="Arial"/>
          <w:sz w:val="8"/>
        </w:rPr>
      </w:pPr>
    </w:p>
    <w:sectPr w:rsidR="00F16A66" w:rsidRPr="00377320" w:rsidSect="00CB6A31">
      <w:headerReference w:type="default" r:id="rId8"/>
      <w:pgSz w:w="11906" w:h="16838"/>
      <w:pgMar w:top="1417" w:right="1417" w:bottom="284" w:left="1417" w:header="567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B8A" w:rsidRDefault="00D10B8A" w:rsidP="00DC1A31">
      <w:pPr>
        <w:spacing w:after="0" w:line="240" w:lineRule="auto"/>
      </w:pPr>
      <w:r>
        <w:separator/>
      </w:r>
    </w:p>
  </w:endnote>
  <w:endnote w:type="continuationSeparator" w:id="0">
    <w:p w:rsidR="00D10B8A" w:rsidRDefault="00D10B8A" w:rsidP="00DC1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B8A" w:rsidRDefault="00D10B8A" w:rsidP="00DC1A31">
      <w:pPr>
        <w:spacing w:after="0" w:line="240" w:lineRule="auto"/>
      </w:pPr>
      <w:r>
        <w:separator/>
      </w:r>
    </w:p>
  </w:footnote>
  <w:footnote w:type="continuationSeparator" w:id="0">
    <w:p w:rsidR="00D10B8A" w:rsidRDefault="00D10B8A" w:rsidP="00DC1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A31" w:rsidRPr="00F16A66" w:rsidRDefault="00652351" w:rsidP="00377320">
    <w:pPr>
      <w:jc w:val="center"/>
    </w:pPr>
    <w:r>
      <w:rPr>
        <w:rFonts w:ascii="Arial" w:hAnsi="Arial" w:cs="Arial"/>
        <w:b/>
        <w:sz w:val="44"/>
      </w:rPr>
      <w:t>Änderungsmeldung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B4F40"/>
    <w:multiLevelType w:val="hybridMultilevel"/>
    <w:tmpl w:val="0BB0AF3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E0E34"/>
    <w:multiLevelType w:val="hybridMultilevel"/>
    <w:tmpl w:val="229883D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0F4700"/>
    <w:multiLevelType w:val="hybridMultilevel"/>
    <w:tmpl w:val="68867B74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5C6731"/>
    <w:multiLevelType w:val="hybridMultilevel"/>
    <w:tmpl w:val="39480AFC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B2BAD"/>
    <w:multiLevelType w:val="hybridMultilevel"/>
    <w:tmpl w:val="685E71EE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55611E"/>
    <w:multiLevelType w:val="hybridMultilevel"/>
    <w:tmpl w:val="5E184B2E"/>
    <w:lvl w:ilvl="0" w:tplc="7214FD6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B53D76"/>
    <w:multiLevelType w:val="hybridMultilevel"/>
    <w:tmpl w:val="F05ED9DA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1421D7"/>
    <w:multiLevelType w:val="hybridMultilevel"/>
    <w:tmpl w:val="CF7C78E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2C0938"/>
    <w:multiLevelType w:val="hybridMultilevel"/>
    <w:tmpl w:val="CC8814A8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C43045"/>
    <w:multiLevelType w:val="hybridMultilevel"/>
    <w:tmpl w:val="E458C71E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FC1383"/>
    <w:multiLevelType w:val="hybridMultilevel"/>
    <w:tmpl w:val="56F68F52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0D344A"/>
    <w:multiLevelType w:val="hybridMultilevel"/>
    <w:tmpl w:val="67C2DF86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0A6B18"/>
    <w:multiLevelType w:val="hybridMultilevel"/>
    <w:tmpl w:val="B024E096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774066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3A4188"/>
    <w:multiLevelType w:val="hybridMultilevel"/>
    <w:tmpl w:val="8BB6672A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B63F7"/>
    <w:multiLevelType w:val="hybridMultilevel"/>
    <w:tmpl w:val="A9C09C04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0E4A6C"/>
    <w:multiLevelType w:val="hybridMultilevel"/>
    <w:tmpl w:val="5700FA2C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855264"/>
    <w:multiLevelType w:val="hybridMultilevel"/>
    <w:tmpl w:val="03E6CE8C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F751DF"/>
    <w:multiLevelType w:val="hybridMultilevel"/>
    <w:tmpl w:val="43241E4E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54486F"/>
    <w:multiLevelType w:val="hybridMultilevel"/>
    <w:tmpl w:val="72DE2FAE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3B98A46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974680"/>
    <w:multiLevelType w:val="hybridMultilevel"/>
    <w:tmpl w:val="D66211F6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C21CEB"/>
    <w:multiLevelType w:val="hybridMultilevel"/>
    <w:tmpl w:val="3F5656BA"/>
    <w:lvl w:ilvl="0" w:tplc="30E07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9"/>
  </w:num>
  <w:num w:numId="3">
    <w:abstractNumId w:val="2"/>
  </w:num>
  <w:num w:numId="4">
    <w:abstractNumId w:val="15"/>
  </w:num>
  <w:num w:numId="5">
    <w:abstractNumId w:val="9"/>
  </w:num>
  <w:num w:numId="6">
    <w:abstractNumId w:val="20"/>
  </w:num>
  <w:num w:numId="7">
    <w:abstractNumId w:val="18"/>
  </w:num>
  <w:num w:numId="8">
    <w:abstractNumId w:val="12"/>
  </w:num>
  <w:num w:numId="9">
    <w:abstractNumId w:val="4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0"/>
  </w:num>
  <w:num w:numId="15">
    <w:abstractNumId w:val="8"/>
  </w:num>
  <w:num w:numId="16">
    <w:abstractNumId w:val="16"/>
  </w:num>
  <w:num w:numId="17">
    <w:abstractNumId w:val="17"/>
  </w:num>
  <w:num w:numId="18">
    <w:abstractNumId w:val="14"/>
  </w:num>
  <w:num w:numId="19">
    <w:abstractNumId w:val="11"/>
  </w:num>
  <w:num w:numId="20">
    <w:abstractNumId w:val="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ocumentProtection w:edit="forms" w:enforcement="1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896"/>
    <w:rsid w:val="00063132"/>
    <w:rsid w:val="000F241C"/>
    <w:rsid w:val="001117C6"/>
    <w:rsid w:val="00260FF1"/>
    <w:rsid w:val="002B4C1D"/>
    <w:rsid w:val="002B6252"/>
    <w:rsid w:val="003066BB"/>
    <w:rsid w:val="00332B2E"/>
    <w:rsid w:val="00333229"/>
    <w:rsid w:val="0037385F"/>
    <w:rsid w:val="00377320"/>
    <w:rsid w:val="00380050"/>
    <w:rsid w:val="003B004B"/>
    <w:rsid w:val="003C4DA5"/>
    <w:rsid w:val="003D0DD9"/>
    <w:rsid w:val="00474448"/>
    <w:rsid w:val="004D1992"/>
    <w:rsid w:val="004E1C3F"/>
    <w:rsid w:val="004E5EB1"/>
    <w:rsid w:val="00501C8A"/>
    <w:rsid w:val="00524003"/>
    <w:rsid w:val="005E22C2"/>
    <w:rsid w:val="00603632"/>
    <w:rsid w:val="00636D0B"/>
    <w:rsid w:val="00651816"/>
    <w:rsid w:val="00651BB4"/>
    <w:rsid w:val="00652351"/>
    <w:rsid w:val="006A6B5A"/>
    <w:rsid w:val="006D4B27"/>
    <w:rsid w:val="006F22A0"/>
    <w:rsid w:val="00711F92"/>
    <w:rsid w:val="0079129C"/>
    <w:rsid w:val="008110D0"/>
    <w:rsid w:val="00814E55"/>
    <w:rsid w:val="008221CD"/>
    <w:rsid w:val="008530C5"/>
    <w:rsid w:val="00977F7E"/>
    <w:rsid w:val="009A48AE"/>
    <w:rsid w:val="00A0420F"/>
    <w:rsid w:val="00AB0FF1"/>
    <w:rsid w:val="00AC3E84"/>
    <w:rsid w:val="00B90D04"/>
    <w:rsid w:val="00C1393D"/>
    <w:rsid w:val="00C219F4"/>
    <w:rsid w:val="00CB6A31"/>
    <w:rsid w:val="00CE00C8"/>
    <w:rsid w:val="00CE0369"/>
    <w:rsid w:val="00D10B8A"/>
    <w:rsid w:val="00D623C2"/>
    <w:rsid w:val="00D652CF"/>
    <w:rsid w:val="00DC1A31"/>
    <w:rsid w:val="00DC340F"/>
    <w:rsid w:val="00E37719"/>
    <w:rsid w:val="00E96EB8"/>
    <w:rsid w:val="00EA5A09"/>
    <w:rsid w:val="00EE24DD"/>
    <w:rsid w:val="00F16A66"/>
    <w:rsid w:val="00F34092"/>
    <w:rsid w:val="00F35CA6"/>
    <w:rsid w:val="00F418AE"/>
    <w:rsid w:val="00F84896"/>
    <w:rsid w:val="00FB12D6"/>
    <w:rsid w:val="00FB29DF"/>
    <w:rsid w:val="00FE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84896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DC1A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C1A31"/>
  </w:style>
  <w:style w:type="paragraph" w:styleId="Fuzeile">
    <w:name w:val="footer"/>
    <w:basedOn w:val="Standard"/>
    <w:link w:val="FuzeileZchn"/>
    <w:uiPriority w:val="99"/>
    <w:unhideWhenUsed/>
    <w:rsid w:val="00DC1A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C1A31"/>
  </w:style>
  <w:style w:type="table" w:styleId="Tabellenraster">
    <w:name w:val="Table Grid"/>
    <w:basedOn w:val="NormaleTabelle"/>
    <w:uiPriority w:val="59"/>
    <w:rsid w:val="00DC1A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B6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B6252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37732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84896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DC1A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C1A31"/>
  </w:style>
  <w:style w:type="paragraph" w:styleId="Fuzeile">
    <w:name w:val="footer"/>
    <w:basedOn w:val="Standard"/>
    <w:link w:val="FuzeileZchn"/>
    <w:uiPriority w:val="99"/>
    <w:unhideWhenUsed/>
    <w:rsid w:val="00DC1A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C1A31"/>
  </w:style>
  <w:style w:type="table" w:styleId="Tabellenraster">
    <w:name w:val="Table Grid"/>
    <w:basedOn w:val="NormaleTabelle"/>
    <w:uiPriority w:val="59"/>
    <w:rsid w:val="00DC1A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B6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B6252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37732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CB111151D994EB5B4B45E97E0C92F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78EEB6-0E68-4CA7-BD9E-EFF729EA5C57}"/>
      </w:docPartPr>
      <w:docPartBody>
        <w:p w:rsidR="00E54F3F" w:rsidRDefault="006F42F9" w:rsidP="006F42F9">
          <w:pPr>
            <w:pStyle w:val="CCB111151D994EB5B4B45E97E0C92F42"/>
          </w:pPr>
          <w:r w:rsidRPr="008741C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3FBA8CCDF4B412E946149B7D8F2A4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F2E27C-724A-4EAD-AFD8-9482BF4D7615}"/>
      </w:docPartPr>
      <w:docPartBody>
        <w:p w:rsidR="00E54F3F" w:rsidRDefault="006F42F9" w:rsidP="006F42F9">
          <w:pPr>
            <w:pStyle w:val="33FBA8CCDF4B412E946149B7D8F2A4BA"/>
          </w:pPr>
          <w:r w:rsidRPr="008741C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5B3FA55A4B745018D97BEDD5807C7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F740C3-C374-4772-9D18-4C873C9981A9}"/>
      </w:docPartPr>
      <w:docPartBody>
        <w:p w:rsidR="00E54F3F" w:rsidRDefault="006F42F9" w:rsidP="006F42F9">
          <w:pPr>
            <w:pStyle w:val="35B3FA55A4B745018D97BEDD5807C7D5"/>
          </w:pPr>
          <w:r w:rsidRPr="008741C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CC3CBBAB5BD4716B7CA0A9B36CAA6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25D268-2314-4F86-B3E9-0128B95F369C}"/>
      </w:docPartPr>
      <w:docPartBody>
        <w:p w:rsidR="00E54F3F" w:rsidRDefault="006F42F9" w:rsidP="006F42F9">
          <w:pPr>
            <w:pStyle w:val="BCC3CBBAB5BD4716B7CA0A9B36CAA62C"/>
          </w:pPr>
          <w:r w:rsidRPr="008741C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88153DD274B4F11B1A19DD4475504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C621F9-B6AC-4A05-A20D-2EE1A931598D}"/>
      </w:docPartPr>
      <w:docPartBody>
        <w:p w:rsidR="00E54F3F" w:rsidRDefault="006F42F9" w:rsidP="006F42F9">
          <w:pPr>
            <w:pStyle w:val="C88153DD274B4F11B1A19DD44755049B"/>
          </w:pPr>
          <w:r w:rsidRPr="008741C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A7274B632B04FD79095617B2AFDB5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63DCE4-1BB8-4148-9D2A-D883FF5563B4}"/>
      </w:docPartPr>
      <w:docPartBody>
        <w:p w:rsidR="00E54F3F" w:rsidRDefault="006F42F9" w:rsidP="006F42F9">
          <w:pPr>
            <w:pStyle w:val="8A7274B632B04FD79095617B2AFDB54F"/>
          </w:pPr>
          <w:r w:rsidRPr="008741C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5459A3B67D9413B9DB2CEDEE32C50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FA40C2-7D65-4623-8641-91AFBFDB078F}"/>
      </w:docPartPr>
      <w:docPartBody>
        <w:p w:rsidR="00E54F3F" w:rsidRDefault="006F42F9" w:rsidP="006F42F9">
          <w:pPr>
            <w:pStyle w:val="B5459A3B67D9413B9DB2CEDEE32C5047"/>
          </w:pPr>
          <w:r w:rsidRPr="008741C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7E44C4C8C614F49A48DC0A2A7D861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9AD7BE-AD6A-4E98-BD50-CC71A4492F56}"/>
      </w:docPartPr>
      <w:docPartBody>
        <w:p w:rsidR="00E54F3F" w:rsidRDefault="006F42F9" w:rsidP="006F42F9">
          <w:pPr>
            <w:pStyle w:val="D7E44C4C8C614F49A48DC0A2A7D86138"/>
          </w:pPr>
          <w:r w:rsidRPr="008741C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B47BEF257174C2483E9379EF76623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F78186-60D6-467F-B26C-3913F0B5C8B6}"/>
      </w:docPartPr>
      <w:docPartBody>
        <w:p w:rsidR="00E54F3F" w:rsidRDefault="006F42F9" w:rsidP="006F42F9">
          <w:pPr>
            <w:pStyle w:val="0B47BEF257174C2483E9379EF7662391"/>
          </w:pPr>
          <w:r w:rsidRPr="008741CD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016"/>
    <w:rsid w:val="004B7016"/>
    <w:rsid w:val="006F42F9"/>
    <w:rsid w:val="00B061CF"/>
    <w:rsid w:val="00E54F3F"/>
    <w:rsid w:val="00FE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F42F9"/>
    <w:rPr>
      <w:color w:val="808080"/>
    </w:rPr>
  </w:style>
  <w:style w:type="paragraph" w:customStyle="1" w:styleId="EAB8C038A09E4FDD829949425C62C449">
    <w:name w:val="EAB8C038A09E4FDD829949425C62C449"/>
    <w:rsid w:val="006F42F9"/>
  </w:style>
  <w:style w:type="paragraph" w:customStyle="1" w:styleId="8FFE2656A4E149F1A9BEB94B1406CCE3">
    <w:name w:val="8FFE2656A4E149F1A9BEB94B1406CCE3"/>
    <w:rsid w:val="006F42F9"/>
  </w:style>
  <w:style w:type="paragraph" w:customStyle="1" w:styleId="0A08CDCCC2C64418ACC583670427BAB3">
    <w:name w:val="0A08CDCCC2C64418ACC583670427BAB3"/>
    <w:rsid w:val="006F42F9"/>
  </w:style>
  <w:style w:type="paragraph" w:customStyle="1" w:styleId="6AAA16DB65904EEE9A3401DB21AA0653">
    <w:name w:val="6AAA16DB65904EEE9A3401DB21AA0653"/>
    <w:rsid w:val="006F42F9"/>
  </w:style>
  <w:style w:type="paragraph" w:customStyle="1" w:styleId="CCB111151D994EB5B4B45E97E0C92F42">
    <w:name w:val="CCB111151D994EB5B4B45E97E0C92F42"/>
    <w:rsid w:val="006F42F9"/>
  </w:style>
  <w:style w:type="paragraph" w:customStyle="1" w:styleId="21E193ED2DB24194BDD5C7FB7B66A16D">
    <w:name w:val="21E193ED2DB24194BDD5C7FB7B66A16D"/>
    <w:rsid w:val="006F42F9"/>
  </w:style>
  <w:style w:type="paragraph" w:customStyle="1" w:styleId="5DA3C930A9934178A8E0882966E9175A">
    <w:name w:val="5DA3C930A9934178A8E0882966E9175A"/>
    <w:rsid w:val="006F42F9"/>
  </w:style>
  <w:style w:type="paragraph" w:customStyle="1" w:styleId="33FBA8CCDF4B412E946149B7D8F2A4BA">
    <w:name w:val="33FBA8CCDF4B412E946149B7D8F2A4BA"/>
    <w:rsid w:val="006F42F9"/>
  </w:style>
  <w:style w:type="paragraph" w:customStyle="1" w:styleId="35B3FA55A4B745018D97BEDD5807C7D5">
    <w:name w:val="35B3FA55A4B745018D97BEDD5807C7D5"/>
    <w:rsid w:val="006F42F9"/>
  </w:style>
  <w:style w:type="paragraph" w:customStyle="1" w:styleId="BCC3CBBAB5BD4716B7CA0A9B36CAA62C">
    <w:name w:val="BCC3CBBAB5BD4716B7CA0A9B36CAA62C"/>
    <w:rsid w:val="006F42F9"/>
  </w:style>
  <w:style w:type="paragraph" w:customStyle="1" w:styleId="C88153DD274B4F11B1A19DD44755049B">
    <w:name w:val="C88153DD274B4F11B1A19DD44755049B"/>
    <w:rsid w:val="006F42F9"/>
  </w:style>
  <w:style w:type="paragraph" w:customStyle="1" w:styleId="8A7274B632B04FD79095617B2AFDB54F">
    <w:name w:val="8A7274B632B04FD79095617B2AFDB54F"/>
    <w:rsid w:val="006F42F9"/>
  </w:style>
  <w:style w:type="paragraph" w:customStyle="1" w:styleId="B5459A3B67D9413B9DB2CEDEE32C5047">
    <w:name w:val="B5459A3B67D9413B9DB2CEDEE32C5047"/>
    <w:rsid w:val="006F42F9"/>
  </w:style>
  <w:style w:type="paragraph" w:customStyle="1" w:styleId="D7E44C4C8C614F49A48DC0A2A7D86138">
    <w:name w:val="D7E44C4C8C614F49A48DC0A2A7D86138"/>
    <w:rsid w:val="006F42F9"/>
  </w:style>
  <w:style w:type="paragraph" w:customStyle="1" w:styleId="6C52A37857694916B6ADEBF217C4795C">
    <w:name w:val="6C52A37857694916B6ADEBF217C4795C"/>
    <w:rsid w:val="006F42F9"/>
  </w:style>
  <w:style w:type="paragraph" w:customStyle="1" w:styleId="BBCA2D7D408B462390962AEDE9267890">
    <w:name w:val="BBCA2D7D408B462390962AEDE9267890"/>
    <w:rsid w:val="006F42F9"/>
  </w:style>
  <w:style w:type="paragraph" w:customStyle="1" w:styleId="0B47BEF257174C2483E9379EF7662391">
    <w:name w:val="0B47BEF257174C2483E9379EF7662391"/>
    <w:rsid w:val="006F42F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F42F9"/>
    <w:rPr>
      <w:color w:val="808080"/>
    </w:rPr>
  </w:style>
  <w:style w:type="paragraph" w:customStyle="1" w:styleId="EAB8C038A09E4FDD829949425C62C449">
    <w:name w:val="EAB8C038A09E4FDD829949425C62C449"/>
    <w:rsid w:val="006F42F9"/>
  </w:style>
  <w:style w:type="paragraph" w:customStyle="1" w:styleId="8FFE2656A4E149F1A9BEB94B1406CCE3">
    <w:name w:val="8FFE2656A4E149F1A9BEB94B1406CCE3"/>
    <w:rsid w:val="006F42F9"/>
  </w:style>
  <w:style w:type="paragraph" w:customStyle="1" w:styleId="0A08CDCCC2C64418ACC583670427BAB3">
    <w:name w:val="0A08CDCCC2C64418ACC583670427BAB3"/>
    <w:rsid w:val="006F42F9"/>
  </w:style>
  <w:style w:type="paragraph" w:customStyle="1" w:styleId="6AAA16DB65904EEE9A3401DB21AA0653">
    <w:name w:val="6AAA16DB65904EEE9A3401DB21AA0653"/>
    <w:rsid w:val="006F42F9"/>
  </w:style>
  <w:style w:type="paragraph" w:customStyle="1" w:styleId="CCB111151D994EB5B4B45E97E0C92F42">
    <w:name w:val="CCB111151D994EB5B4B45E97E0C92F42"/>
    <w:rsid w:val="006F42F9"/>
  </w:style>
  <w:style w:type="paragraph" w:customStyle="1" w:styleId="21E193ED2DB24194BDD5C7FB7B66A16D">
    <w:name w:val="21E193ED2DB24194BDD5C7FB7B66A16D"/>
    <w:rsid w:val="006F42F9"/>
  </w:style>
  <w:style w:type="paragraph" w:customStyle="1" w:styleId="5DA3C930A9934178A8E0882966E9175A">
    <w:name w:val="5DA3C930A9934178A8E0882966E9175A"/>
    <w:rsid w:val="006F42F9"/>
  </w:style>
  <w:style w:type="paragraph" w:customStyle="1" w:styleId="33FBA8CCDF4B412E946149B7D8F2A4BA">
    <w:name w:val="33FBA8CCDF4B412E946149B7D8F2A4BA"/>
    <w:rsid w:val="006F42F9"/>
  </w:style>
  <w:style w:type="paragraph" w:customStyle="1" w:styleId="35B3FA55A4B745018D97BEDD5807C7D5">
    <w:name w:val="35B3FA55A4B745018D97BEDD5807C7D5"/>
    <w:rsid w:val="006F42F9"/>
  </w:style>
  <w:style w:type="paragraph" w:customStyle="1" w:styleId="BCC3CBBAB5BD4716B7CA0A9B36CAA62C">
    <w:name w:val="BCC3CBBAB5BD4716B7CA0A9B36CAA62C"/>
    <w:rsid w:val="006F42F9"/>
  </w:style>
  <w:style w:type="paragraph" w:customStyle="1" w:styleId="C88153DD274B4F11B1A19DD44755049B">
    <w:name w:val="C88153DD274B4F11B1A19DD44755049B"/>
    <w:rsid w:val="006F42F9"/>
  </w:style>
  <w:style w:type="paragraph" w:customStyle="1" w:styleId="8A7274B632B04FD79095617B2AFDB54F">
    <w:name w:val="8A7274B632B04FD79095617B2AFDB54F"/>
    <w:rsid w:val="006F42F9"/>
  </w:style>
  <w:style w:type="paragraph" w:customStyle="1" w:styleId="B5459A3B67D9413B9DB2CEDEE32C5047">
    <w:name w:val="B5459A3B67D9413B9DB2CEDEE32C5047"/>
    <w:rsid w:val="006F42F9"/>
  </w:style>
  <w:style w:type="paragraph" w:customStyle="1" w:styleId="D7E44C4C8C614F49A48DC0A2A7D86138">
    <w:name w:val="D7E44C4C8C614F49A48DC0A2A7D86138"/>
    <w:rsid w:val="006F42F9"/>
  </w:style>
  <w:style w:type="paragraph" w:customStyle="1" w:styleId="6C52A37857694916B6ADEBF217C4795C">
    <w:name w:val="6C52A37857694916B6ADEBF217C4795C"/>
    <w:rsid w:val="006F42F9"/>
  </w:style>
  <w:style w:type="paragraph" w:customStyle="1" w:styleId="BBCA2D7D408B462390962AEDE9267890">
    <w:name w:val="BBCA2D7D408B462390962AEDE9267890"/>
    <w:rsid w:val="006F42F9"/>
  </w:style>
  <w:style w:type="paragraph" w:customStyle="1" w:styleId="0B47BEF257174C2483E9379EF7662391">
    <w:name w:val="0B47BEF257174C2483E9379EF7662391"/>
    <w:rsid w:val="006F42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Änderungsmeldung_PC.dotx</Template>
  <TotalTime>0</TotalTime>
  <Pages>1</Pages>
  <Words>285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</dc:creator>
  <cp:lastModifiedBy>server</cp:lastModifiedBy>
  <cp:revision>2</cp:revision>
  <cp:lastPrinted>2015-03-26T17:10:00Z</cp:lastPrinted>
  <dcterms:created xsi:type="dcterms:W3CDTF">2016-04-22T10:46:00Z</dcterms:created>
  <dcterms:modified xsi:type="dcterms:W3CDTF">2016-04-22T10:46:00Z</dcterms:modified>
</cp:coreProperties>
</file>